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1D872" w14:textId="74C46A33" w:rsidR="002027E5" w:rsidRPr="00D526F0" w:rsidRDefault="007760A0" w:rsidP="007760A0">
      <w:pPr>
        <w:jc w:val="center"/>
        <w:rPr>
          <w:rFonts w:ascii="Aptos Display" w:hAnsi="Aptos Display"/>
        </w:rPr>
      </w:pPr>
      <w:r w:rsidRPr="00D526F0">
        <w:rPr>
          <w:rFonts w:ascii="Aptos Display" w:hAnsi="Aptos Display" w:cs="Arial"/>
          <w:b/>
          <w:color w:val="002060"/>
          <w:sz w:val="28"/>
          <w:szCs w:val="24"/>
        </w:rPr>
        <w:t>COMPTE-RENDU DE FIN DE MISSION</w:t>
      </w:r>
    </w:p>
    <w:tbl>
      <w:tblPr>
        <w:tblStyle w:val="Grilledutableau"/>
        <w:tblpPr w:leftFromText="141" w:rightFromText="141" w:vertAnchor="text" w:horzAnchor="margin" w:tblpXSpec="center" w:tblpY="300"/>
        <w:tblW w:w="10862" w:type="dxa"/>
        <w:tblBorders>
          <w:top w:val="none" w:sz="0" w:space="0" w:color="auto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393"/>
        <w:gridCol w:w="3047"/>
        <w:gridCol w:w="4422"/>
      </w:tblGrid>
      <w:tr w:rsidR="007760A0" w:rsidRPr="00D526F0" w14:paraId="3BB4A984" w14:textId="77777777" w:rsidTr="0013454D">
        <w:trPr>
          <w:trHeight w:val="275"/>
        </w:trPr>
        <w:tc>
          <w:tcPr>
            <w:tcW w:w="3393" w:type="dxa"/>
            <w:tcBorders>
              <w:top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6BC55107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N° DEMANDE</w:t>
            </w:r>
          </w:p>
        </w:tc>
        <w:tc>
          <w:tcPr>
            <w:tcW w:w="7469" w:type="dxa"/>
            <w:gridSpan w:val="2"/>
            <w:tcBorders>
              <w:top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0BC2654B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begin"/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instrText xml:space="preserve"> MERGEFIELD NUMERO_DEMANDE </w:instrText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separate"/>
            </w:r>
            <w:r w:rsidRPr="00D526F0">
              <w:rPr>
                <w:rFonts w:ascii="Aptos Display" w:hAnsi="Aptos Display" w:cstheme="minorHAnsi"/>
                <w:bCs/>
                <w:noProof/>
                <w:color w:val="002060"/>
                <w:szCs w:val="48"/>
              </w:rPr>
              <w:t>${numero_demande}</w:t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end"/>
            </w:r>
          </w:p>
        </w:tc>
      </w:tr>
      <w:tr w:rsidR="007760A0" w:rsidRPr="00D526F0" w14:paraId="6D88814C" w14:textId="77777777" w:rsidTr="0013454D">
        <w:trPr>
          <w:trHeight w:val="562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1CD7FA6E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NOM MANIFESTATION</w:t>
            </w:r>
          </w:p>
        </w:tc>
        <w:tc>
          <w:tcPr>
            <w:tcW w:w="7469" w:type="dxa"/>
            <w:gridSpan w:val="2"/>
            <w:shd w:val="clear" w:color="auto" w:fill="auto"/>
            <w:vAlign w:val="center"/>
          </w:tcPr>
          <w:p w14:paraId="24AF20C2" w14:textId="2D53FE9C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  <w:t>${</w:t>
            </w:r>
            <w:proofErr w:type="spellStart"/>
            <w:r w:rsidRPr="00D526F0"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  <w:t>nom_manif</w:t>
            </w:r>
            <w:proofErr w:type="spellEnd"/>
            <w:r w:rsidRPr="00D526F0"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  <w:t>}</w:t>
            </w:r>
          </w:p>
        </w:tc>
      </w:tr>
      <w:tr w:rsidR="007760A0" w:rsidRPr="00D526F0" w14:paraId="67CE3279" w14:textId="77777777" w:rsidTr="0013454D">
        <w:trPr>
          <w:trHeight w:val="275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28D5441C" w14:textId="77777777" w:rsidR="007760A0" w:rsidRPr="00D526F0" w:rsidRDefault="007760A0" w:rsidP="007760A0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DEBUT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18A2B79F" w14:textId="04F6C943" w:rsidR="007760A0" w:rsidRPr="00D526F0" w:rsidRDefault="007760A0" w:rsidP="007760A0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/>
                <w:color w:val="002060"/>
                <w:szCs w:val="16"/>
              </w:rPr>
              <w:t>${</w:t>
            </w:r>
            <w:proofErr w:type="spellStart"/>
            <w:r w:rsidRPr="00D526F0">
              <w:rPr>
                <w:rFonts w:ascii="Aptos Display" w:hAnsi="Aptos Display"/>
                <w:color w:val="002060"/>
                <w:szCs w:val="16"/>
              </w:rPr>
              <w:t>date_debut</w:t>
            </w:r>
            <w:proofErr w:type="spellEnd"/>
            <w:r w:rsidRPr="00D526F0">
              <w:rPr>
                <w:rFonts w:ascii="Aptos Display" w:hAnsi="Aptos Display"/>
                <w:color w:val="002060"/>
                <w:szCs w:val="16"/>
              </w:rPr>
              <w:t>}</w:t>
            </w:r>
          </w:p>
        </w:tc>
        <w:tc>
          <w:tcPr>
            <w:tcW w:w="4422" w:type="dxa"/>
            <w:shd w:val="clear" w:color="auto" w:fill="auto"/>
            <w:vAlign w:val="center"/>
          </w:tcPr>
          <w:p w14:paraId="356B133F" w14:textId="0A93BA5A" w:rsidR="007760A0" w:rsidRPr="00D526F0" w:rsidRDefault="007760A0" w:rsidP="007760A0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/>
                <w:color w:val="002060"/>
                <w:sz w:val="18"/>
                <w:szCs w:val="14"/>
              </w:rPr>
              <w:t>${</w:t>
            </w:r>
            <w:proofErr w:type="spellStart"/>
            <w:r w:rsidRPr="00D526F0">
              <w:rPr>
                <w:rFonts w:ascii="Aptos Display" w:hAnsi="Aptos Display"/>
                <w:color w:val="002060"/>
                <w:sz w:val="18"/>
                <w:szCs w:val="14"/>
              </w:rPr>
              <w:t>heure_debut</w:t>
            </w:r>
            <w:proofErr w:type="spellEnd"/>
            <w:r w:rsidRPr="00D526F0">
              <w:rPr>
                <w:rFonts w:ascii="Aptos Display" w:hAnsi="Aptos Display"/>
                <w:color w:val="002060"/>
                <w:sz w:val="18"/>
                <w:szCs w:val="14"/>
              </w:rPr>
              <w:t>}</w:t>
            </w:r>
          </w:p>
        </w:tc>
      </w:tr>
      <w:tr w:rsidR="007760A0" w:rsidRPr="00D526F0" w14:paraId="1C38071D" w14:textId="77777777" w:rsidTr="0013454D">
        <w:trPr>
          <w:trHeight w:val="275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6C733CF2" w14:textId="77777777" w:rsidR="007760A0" w:rsidRPr="00D526F0" w:rsidRDefault="007760A0" w:rsidP="007760A0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FIN</w:t>
            </w:r>
          </w:p>
        </w:tc>
        <w:tc>
          <w:tcPr>
            <w:tcW w:w="3047" w:type="dxa"/>
            <w:vAlign w:val="center"/>
          </w:tcPr>
          <w:p w14:paraId="1BF60CD2" w14:textId="7A3A87F3" w:rsidR="007760A0" w:rsidRPr="00D526F0" w:rsidRDefault="007760A0" w:rsidP="007760A0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/>
                <w:color w:val="002060"/>
                <w:szCs w:val="16"/>
              </w:rPr>
              <w:t>${</w:t>
            </w:r>
            <w:proofErr w:type="spellStart"/>
            <w:r w:rsidRPr="00D526F0">
              <w:rPr>
                <w:rFonts w:ascii="Aptos Display" w:hAnsi="Aptos Display"/>
                <w:color w:val="002060"/>
                <w:szCs w:val="16"/>
              </w:rPr>
              <w:t>date_fin</w:t>
            </w:r>
            <w:proofErr w:type="spellEnd"/>
            <w:r w:rsidR="004E190F" w:rsidRPr="00D526F0">
              <w:rPr>
                <w:rFonts w:ascii="Aptos Display" w:hAnsi="Aptos Display"/>
                <w:color w:val="002060"/>
                <w:szCs w:val="16"/>
              </w:rPr>
              <w:t>}</w:t>
            </w:r>
          </w:p>
        </w:tc>
        <w:tc>
          <w:tcPr>
            <w:tcW w:w="4422" w:type="dxa"/>
            <w:vAlign w:val="center"/>
          </w:tcPr>
          <w:p w14:paraId="4956A656" w14:textId="7C871253" w:rsidR="007760A0" w:rsidRPr="00D526F0" w:rsidRDefault="007760A0" w:rsidP="007760A0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/>
                <w:color w:val="002060"/>
                <w:sz w:val="18"/>
                <w:szCs w:val="14"/>
              </w:rPr>
              <w:t>${</w:t>
            </w:r>
            <w:proofErr w:type="spellStart"/>
            <w:r w:rsidRPr="00D526F0">
              <w:rPr>
                <w:rFonts w:ascii="Aptos Display" w:hAnsi="Aptos Display"/>
                <w:color w:val="002060"/>
                <w:sz w:val="18"/>
                <w:szCs w:val="14"/>
              </w:rPr>
              <w:t>heure_fin</w:t>
            </w:r>
            <w:proofErr w:type="spellEnd"/>
            <w:r w:rsidRPr="00D526F0">
              <w:rPr>
                <w:rFonts w:ascii="Aptos Display" w:hAnsi="Aptos Display"/>
                <w:color w:val="002060"/>
                <w:sz w:val="18"/>
                <w:szCs w:val="14"/>
              </w:rPr>
              <w:t>}</w:t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begin"/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instrText xml:space="preserve"> MERGEFIELD  Heure_Fin \@ HH:mm </w:instrText>
            </w:r>
            <w:r w:rsidR="00000000"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separate"/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end"/>
            </w:r>
          </w:p>
        </w:tc>
      </w:tr>
      <w:tr w:rsidR="007760A0" w:rsidRPr="00D526F0" w14:paraId="3C5E3749" w14:textId="77777777" w:rsidTr="0013454D">
        <w:trPr>
          <w:trHeight w:val="671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2C759D28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ADRESSE MANIFESTATION</w:t>
            </w:r>
          </w:p>
        </w:tc>
        <w:tc>
          <w:tcPr>
            <w:tcW w:w="7469" w:type="dxa"/>
            <w:gridSpan w:val="2"/>
            <w:vAlign w:val="center"/>
          </w:tcPr>
          <w:p w14:paraId="1B704044" w14:textId="23F961B5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color w:val="002060"/>
                <w:szCs w:val="20"/>
              </w:rPr>
              <w:t>${adresse}</w:t>
            </w:r>
          </w:p>
        </w:tc>
      </w:tr>
      <w:tr w:rsidR="007760A0" w:rsidRPr="00D526F0" w14:paraId="24434106" w14:textId="77777777" w:rsidTr="0013454D">
        <w:trPr>
          <w:trHeight w:val="286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057BC969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DOCUMENT REMIS</w:t>
            </w:r>
          </w:p>
        </w:tc>
        <w:tc>
          <w:tcPr>
            <w:tcW w:w="7469" w:type="dxa"/>
            <w:gridSpan w:val="2"/>
            <w:vAlign w:val="center"/>
          </w:tcPr>
          <w:p w14:paraId="070F5634" w14:textId="77777777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${case1} Demande de dispositif prévisionnel de secours</w:t>
            </w:r>
          </w:p>
          <w:p w14:paraId="726AAF53" w14:textId="77777777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${case2}  Devis n° ${</w:t>
            </w:r>
            <w:proofErr w:type="spellStart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} avec récapitulatif du dimensionnement</w:t>
            </w:r>
          </w:p>
          <w:p w14:paraId="01D50A54" w14:textId="77777777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${case3}  Convention n° ${</w:t>
            </w:r>
            <w:proofErr w:type="spellStart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64F9DFB4" w14:textId="77777777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${case4}  Facture n° ${</w:t>
            </w:r>
            <w:proofErr w:type="spellStart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6107D628" w14:textId="77777777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${case5}  Main courante n° ${</w:t>
            </w:r>
            <w:proofErr w:type="spellStart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04AF9E3E" w14:textId="77777777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${case6}  Document logistique n° ${</w:t>
            </w:r>
            <w:proofErr w:type="spellStart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7C623F45" w14:textId="676AE1BE" w:rsidR="007760A0" w:rsidRPr="00D526F0" w:rsidRDefault="007760A0" w:rsidP="0013454D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${case7}   Ordre de mission signé par tous les bénévoles présents </w:t>
            </w:r>
          </w:p>
          <w:p w14:paraId="6022346C" w14:textId="76F400D3" w:rsidR="007760A0" w:rsidRPr="00D526F0" w:rsidRDefault="007760A0" w:rsidP="0013454D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${case8}   Check-lists des véhicules complétées</w:t>
            </w:r>
          </w:p>
          <w:p w14:paraId="27FE3AF9" w14:textId="6ADABB01" w:rsidR="007760A0" w:rsidRPr="00D526F0" w:rsidRDefault="007760A0" w:rsidP="007760A0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${case9}    Fiches bilans complétées</w:t>
            </w:r>
          </w:p>
          <w:p w14:paraId="1B4204E7" w14:textId="77777777" w:rsidR="007760A0" w:rsidRPr="00D526F0" w:rsidRDefault="007760A0" w:rsidP="0013454D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sym w:font="Wingdings 2" w:char="F0A3"/>
            </w: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Autre : </w:t>
            </w:r>
          </w:p>
          <w:p w14:paraId="4EC2DA73" w14:textId="77777777" w:rsidR="007760A0" w:rsidRPr="00D526F0" w:rsidRDefault="007760A0" w:rsidP="0013454D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</w:p>
        </w:tc>
      </w:tr>
      <w:tr w:rsidR="007760A0" w:rsidRPr="00D526F0" w14:paraId="719FCA7A" w14:textId="77777777" w:rsidTr="0013454D">
        <w:trPr>
          <w:trHeight w:val="286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43225573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STATISTIQUES</w:t>
            </w:r>
          </w:p>
        </w:tc>
        <w:tc>
          <w:tcPr>
            <w:tcW w:w="7469" w:type="dxa"/>
            <w:gridSpan w:val="2"/>
            <w:vAlign w:val="center"/>
          </w:tcPr>
          <w:tbl>
            <w:tblPr>
              <w:tblStyle w:val="Grilledutableau"/>
              <w:tblW w:w="0" w:type="auto"/>
              <w:tblBorders>
                <w:top w:val="single" w:sz="4" w:space="0" w:color="C00000"/>
                <w:left w:val="single" w:sz="4" w:space="0" w:color="C00000"/>
                <w:bottom w:val="single" w:sz="4" w:space="0" w:color="C00000"/>
                <w:right w:val="single" w:sz="4" w:space="0" w:color="C00000"/>
                <w:insideH w:val="single" w:sz="4" w:space="0" w:color="C00000"/>
                <w:insideV w:val="single" w:sz="4" w:space="0" w:color="C00000"/>
              </w:tblBorders>
              <w:tblLook w:val="04A0" w:firstRow="1" w:lastRow="0" w:firstColumn="1" w:lastColumn="0" w:noHBand="0" w:noVBand="1"/>
            </w:tblPr>
            <w:tblGrid>
              <w:gridCol w:w="1443"/>
              <w:gridCol w:w="1537"/>
              <w:gridCol w:w="1612"/>
              <w:gridCol w:w="1423"/>
              <w:gridCol w:w="1228"/>
            </w:tblGrid>
            <w:tr w:rsidR="00E25F0F" w:rsidRPr="00D526F0" w14:paraId="662B5E22" w14:textId="77777777" w:rsidTr="0013454D">
              <w:tc>
                <w:tcPr>
                  <w:tcW w:w="1617" w:type="dxa"/>
                  <w:shd w:val="clear" w:color="auto" w:fill="F2F2F2" w:themeFill="background1" w:themeFillShade="F2"/>
                  <w:vAlign w:val="center"/>
                </w:tcPr>
                <w:p w14:paraId="1735078E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TOTAL INTERVENTION</w:t>
                  </w:r>
                </w:p>
              </w:tc>
              <w:tc>
                <w:tcPr>
                  <w:tcW w:w="1566" w:type="dxa"/>
                  <w:shd w:val="clear" w:color="auto" w:fill="F2F2F2" w:themeFill="background1" w:themeFillShade="F2"/>
                  <w:vAlign w:val="center"/>
                </w:tcPr>
                <w:p w14:paraId="686F7FD7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TOTAL</w:t>
                  </w: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br/>
                    <w:t>EVACUATIONS</w:t>
                  </w:r>
                </w:p>
              </w:tc>
              <w:tc>
                <w:tcPr>
                  <w:tcW w:w="1712" w:type="dxa"/>
                  <w:shd w:val="clear" w:color="auto" w:fill="F2F2F2" w:themeFill="background1" w:themeFillShade="F2"/>
                  <w:vAlign w:val="center"/>
                </w:tcPr>
                <w:p w14:paraId="18885039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DETAILS EVACUATIONS</w:t>
                  </w:r>
                </w:p>
              </w:tc>
              <w:tc>
                <w:tcPr>
                  <w:tcW w:w="1609" w:type="dxa"/>
                  <w:shd w:val="clear" w:color="auto" w:fill="F2F2F2" w:themeFill="background1" w:themeFillShade="F2"/>
                  <w:vAlign w:val="center"/>
                </w:tcPr>
                <w:p w14:paraId="407A4A83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REFUS SOINS OU TRANSPORT</w:t>
                  </w:r>
                </w:p>
              </w:tc>
              <w:tc>
                <w:tcPr>
                  <w:tcW w:w="739" w:type="dxa"/>
                  <w:shd w:val="clear" w:color="auto" w:fill="F2F2F2" w:themeFill="background1" w:themeFillShade="F2"/>
                  <w:vAlign w:val="center"/>
                </w:tcPr>
                <w:p w14:paraId="2E895916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A.E.S.</w:t>
                  </w:r>
                </w:p>
              </w:tc>
            </w:tr>
            <w:tr w:rsidR="007760A0" w:rsidRPr="00D526F0" w14:paraId="64C19688" w14:textId="77777777" w:rsidTr="0013454D">
              <w:trPr>
                <w:trHeight w:val="201"/>
              </w:trPr>
              <w:tc>
                <w:tcPr>
                  <w:tcW w:w="1617" w:type="dxa"/>
                  <w:vMerge w:val="restart"/>
                  <w:shd w:val="clear" w:color="auto" w:fill="auto"/>
                  <w:vAlign w:val="center"/>
                </w:tcPr>
                <w:p w14:paraId="28C72096" w14:textId="15B6DA48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total_soin</w:t>
                  </w:r>
                  <w:proofErr w:type="spellEnd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  <w:p w14:paraId="7A39D2FC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566" w:type="dxa"/>
                  <w:vMerge w:val="restart"/>
                  <w:shd w:val="clear" w:color="auto" w:fill="auto"/>
                  <w:vAlign w:val="center"/>
                </w:tcPr>
                <w:p w14:paraId="17600C1B" w14:textId="147C8A30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Total_evac</w:t>
                  </w:r>
                  <w:proofErr w:type="spellEnd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</w:tc>
              <w:tc>
                <w:tcPr>
                  <w:tcW w:w="1712" w:type="dxa"/>
                  <w:shd w:val="clear" w:color="auto" w:fill="auto"/>
                  <w:vAlign w:val="center"/>
                </w:tcPr>
                <w:p w14:paraId="5ABD1357" w14:textId="67EA01D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ASSU :  ${</w:t>
                  </w:r>
                  <w:proofErr w:type="spellStart"/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Nb_ASSU</w:t>
                  </w:r>
                  <w:proofErr w:type="spellEnd"/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}</w:t>
                  </w:r>
                </w:p>
              </w:tc>
              <w:tc>
                <w:tcPr>
                  <w:tcW w:w="1609" w:type="dxa"/>
                  <w:vMerge w:val="restart"/>
                  <w:vAlign w:val="center"/>
                </w:tcPr>
                <w:p w14:paraId="229BDEE7" w14:textId="55540F94" w:rsidR="007760A0" w:rsidRPr="00D526F0" w:rsidRDefault="00E25F0F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0</w:t>
                  </w:r>
                </w:p>
              </w:tc>
              <w:tc>
                <w:tcPr>
                  <w:tcW w:w="739" w:type="dxa"/>
                  <w:vMerge w:val="restart"/>
                  <w:vAlign w:val="center"/>
                </w:tcPr>
                <w:p w14:paraId="50C305C7" w14:textId="2688488D" w:rsidR="007760A0" w:rsidRPr="00D526F0" w:rsidRDefault="00E25F0F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0</w:t>
                  </w:r>
                </w:p>
              </w:tc>
            </w:tr>
            <w:tr w:rsidR="007760A0" w:rsidRPr="00D526F0" w14:paraId="4F8854ED" w14:textId="77777777" w:rsidTr="0013454D">
              <w:trPr>
                <w:trHeight w:val="201"/>
              </w:trPr>
              <w:tc>
                <w:tcPr>
                  <w:tcW w:w="1617" w:type="dxa"/>
                  <w:vMerge/>
                  <w:shd w:val="clear" w:color="auto" w:fill="auto"/>
                  <w:vAlign w:val="center"/>
                </w:tcPr>
                <w:p w14:paraId="71B8C72E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566" w:type="dxa"/>
                  <w:vMerge/>
                  <w:shd w:val="clear" w:color="auto" w:fill="auto"/>
                  <w:vAlign w:val="center"/>
                </w:tcPr>
                <w:p w14:paraId="58BE1F81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712" w:type="dxa"/>
                  <w:shd w:val="clear" w:color="auto" w:fill="auto"/>
                  <w:vAlign w:val="center"/>
                </w:tcPr>
                <w:p w14:paraId="10CB7201" w14:textId="1DECF539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 xml:space="preserve">SMUR : </w:t>
                  </w:r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${</w:t>
                  </w:r>
                  <w:proofErr w:type="spellStart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Nb_SMUR</w:t>
                  </w:r>
                  <w:proofErr w:type="spellEnd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}</w:t>
                  </w:r>
                </w:p>
              </w:tc>
              <w:tc>
                <w:tcPr>
                  <w:tcW w:w="1609" w:type="dxa"/>
                  <w:vMerge/>
                  <w:vAlign w:val="center"/>
                </w:tcPr>
                <w:p w14:paraId="67E1578B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739" w:type="dxa"/>
                  <w:vMerge/>
                  <w:vAlign w:val="center"/>
                </w:tcPr>
                <w:p w14:paraId="4AE85EC4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</w:tr>
            <w:tr w:rsidR="007760A0" w:rsidRPr="00D526F0" w14:paraId="6869555B" w14:textId="77777777" w:rsidTr="0013454D">
              <w:trPr>
                <w:trHeight w:val="201"/>
              </w:trPr>
              <w:tc>
                <w:tcPr>
                  <w:tcW w:w="1617" w:type="dxa"/>
                  <w:vMerge/>
                  <w:shd w:val="clear" w:color="auto" w:fill="auto"/>
                  <w:vAlign w:val="center"/>
                </w:tcPr>
                <w:p w14:paraId="3C2EEC21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566" w:type="dxa"/>
                  <w:vMerge/>
                  <w:shd w:val="clear" w:color="auto" w:fill="auto"/>
                  <w:vAlign w:val="center"/>
                </w:tcPr>
                <w:p w14:paraId="6F257445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712" w:type="dxa"/>
                  <w:shd w:val="clear" w:color="auto" w:fill="auto"/>
                  <w:vAlign w:val="center"/>
                </w:tcPr>
                <w:p w14:paraId="0AEA6372" w14:textId="4511417C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 xml:space="preserve">VSAV : </w:t>
                  </w:r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${</w:t>
                  </w:r>
                  <w:proofErr w:type="spellStart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Nb_VSAV</w:t>
                  </w:r>
                  <w:proofErr w:type="spellEnd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}</w:t>
                  </w:r>
                </w:p>
              </w:tc>
              <w:tc>
                <w:tcPr>
                  <w:tcW w:w="1609" w:type="dxa"/>
                  <w:vMerge/>
                  <w:vAlign w:val="center"/>
                </w:tcPr>
                <w:p w14:paraId="5CF5C0F0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739" w:type="dxa"/>
                  <w:vMerge/>
                  <w:vAlign w:val="center"/>
                </w:tcPr>
                <w:p w14:paraId="5AF79DB0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</w:tr>
            <w:tr w:rsidR="007760A0" w:rsidRPr="00D526F0" w14:paraId="65D963FC" w14:textId="77777777" w:rsidTr="0013454D">
              <w:trPr>
                <w:trHeight w:val="201"/>
              </w:trPr>
              <w:tc>
                <w:tcPr>
                  <w:tcW w:w="1617" w:type="dxa"/>
                  <w:vMerge/>
                  <w:shd w:val="clear" w:color="auto" w:fill="auto"/>
                  <w:vAlign w:val="center"/>
                </w:tcPr>
                <w:p w14:paraId="2BFC7DE5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566" w:type="dxa"/>
                  <w:vMerge/>
                  <w:shd w:val="clear" w:color="auto" w:fill="auto"/>
                  <w:vAlign w:val="center"/>
                </w:tcPr>
                <w:p w14:paraId="10767B02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712" w:type="dxa"/>
                  <w:shd w:val="clear" w:color="auto" w:fill="auto"/>
                  <w:vAlign w:val="center"/>
                </w:tcPr>
                <w:p w14:paraId="2C59B3C6" w14:textId="119F78DD" w:rsidR="007760A0" w:rsidRPr="00D526F0" w:rsidRDefault="00D526F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VP</w:t>
                  </w:r>
                  <w:r w:rsidR="007760A0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S</w:t>
                  </w:r>
                  <w:r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P</w:t>
                  </w:r>
                  <w:r w:rsidR="007760A0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 xml:space="preserve"> : </w:t>
                  </w:r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${</w:t>
                  </w:r>
                  <w:proofErr w:type="spellStart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Nb_VPSP</w:t>
                  </w:r>
                  <w:proofErr w:type="spellEnd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}</w:t>
                  </w:r>
                </w:p>
              </w:tc>
              <w:tc>
                <w:tcPr>
                  <w:tcW w:w="1609" w:type="dxa"/>
                  <w:vMerge/>
                  <w:vAlign w:val="center"/>
                </w:tcPr>
                <w:p w14:paraId="085287AD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739" w:type="dxa"/>
                  <w:vMerge/>
                  <w:vAlign w:val="center"/>
                </w:tcPr>
                <w:p w14:paraId="612BBC08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</w:tr>
            <w:tr w:rsidR="007760A0" w:rsidRPr="00D526F0" w14:paraId="238B7A12" w14:textId="77777777" w:rsidTr="0013454D">
              <w:trPr>
                <w:trHeight w:val="201"/>
              </w:trPr>
              <w:tc>
                <w:tcPr>
                  <w:tcW w:w="1617" w:type="dxa"/>
                  <w:vMerge/>
                  <w:shd w:val="clear" w:color="auto" w:fill="auto"/>
                  <w:vAlign w:val="center"/>
                </w:tcPr>
                <w:p w14:paraId="5FDD95A8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566" w:type="dxa"/>
                  <w:vMerge/>
                  <w:shd w:val="clear" w:color="auto" w:fill="auto"/>
                  <w:vAlign w:val="center"/>
                </w:tcPr>
                <w:p w14:paraId="52C34970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1712" w:type="dxa"/>
                  <w:shd w:val="clear" w:color="auto" w:fill="auto"/>
                  <w:vAlign w:val="center"/>
                </w:tcPr>
                <w:p w14:paraId="28E52DBF" w14:textId="0FF92F99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TIERS :</w:t>
                  </w:r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${</w:t>
                  </w:r>
                  <w:proofErr w:type="spellStart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Nb_TIERS</w:t>
                  </w:r>
                  <w:proofErr w:type="spellEnd"/>
                  <w:r w:rsidR="00E25F0F"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}</w:t>
                  </w:r>
                </w:p>
              </w:tc>
              <w:tc>
                <w:tcPr>
                  <w:tcW w:w="1609" w:type="dxa"/>
                  <w:vMerge/>
                  <w:vAlign w:val="center"/>
                </w:tcPr>
                <w:p w14:paraId="7B18CCFA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  <w:tc>
                <w:tcPr>
                  <w:tcW w:w="739" w:type="dxa"/>
                  <w:vMerge/>
                  <w:vAlign w:val="center"/>
                </w:tcPr>
                <w:p w14:paraId="017C95CD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16"/>
                      <w:szCs w:val="16"/>
                    </w:rPr>
                  </w:pPr>
                </w:p>
              </w:tc>
            </w:tr>
            <w:tr w:rsidR="00E25F0F" w:rsidRPr="00D526F0" w14:paraId="77E2604B" w14:textId="77777777" w:rsidTr="0013454D">
              <w:tc>
                <w:tcPr>
                  <w:tcW w:w="1617" w:type="dxa"/>
                  <w:shd w:val="clear" w:color="auto" w:fill="F2F2F2" w:themeFill="background1" w:themeFillShade="F2"/>
                  <w:vAlign w:val="center"/>
                </w:tcPr>
                <w:p w14:paraId="38D6B88B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SOINS LEGERS</w:t>
                  </w:r>
                </w:p>
              </w:tc>
              <w:tc>
                <w:tcPr>
                  <w:tcW w:w="1566" w:type="dxa"/>
                  <w:shd w:val="clear" w:color="auto" w:fill="F2F2F2" w:themeFill="background1" w:themeFillShade="F2"/>
                  <w:vAlign w:val="center"/>
                </w:tcPr>
                <w:p w14:paraId="20726DB9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MALAISES</w:t>
                  </w:r>
                </w:p>
              </w:tc>
              <w:tc>
                <w:tcPr>
                  <w:tcW w:w="1712" w:type="dxa"/>
                  <w:shd w:val="clear" w:color="auto" w:fill="F2F2F2" w:themeFill="background1" w:themeFillShade="F2"/>
                  <w:vAlign w:val="center"/>
                </w:tcPr>
                <w:p w14:paraId="60E81D6F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TRAUMATISMES</w:t>
                  </w:r>
                </w:p>
              </w:tc>
              <w:tc>
                <w:tcPr>
                  <w:tcW w:w="1609" w:type="dxa"/>
                  <w:shd w:val="clear" w:color="auto" w:fill="F2F2F2" w:themeFill="background1" w:themeFillShade="F2"/>
                  <w:vAlign w:val="center"/>
                </w:tcPr>
                <w:p w14:paraId="43BE1340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INCONSCIENTS</w:t>
                  </w:r>
                </w:p>
              </w:tc>
              <w:tc>
                <w:tcPr>
                  <w:tcW w:w="739" w:type="dxa"/>
                  <w:shd w:val="clear" w:color="auto" w:fill="F2F2F2" w:themeFill="background1" w:themeFillShade="F2"/>
                  <w:vAlign w:val="center"/>
                </w:tcPr>
                <w:p w14:paraId="6DF5559D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jc w:val="center"/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</w:pPr>
                  <w:r w:rsidRPr="00D526F0">
                    <w:rPr>
                      <w:rFonts w:ascii="Aptos Display" w:hAnsi="Aptos Display" w:cs="Arial"/>
                      <w:b/>
                      <w:color w:val="002060"/>
                      <w:sz w:val="16"/>
                      <w:szCs w:val="16"/>
                    </w:rPr>
                    <w:t>A.C.R.</w:t>
                  </w:r>
                </w:p>
              </w:tc>
            </w:tr>
            <w:tr w:rsidR="007760A0" w:rsidRPr="00D526F0" w14:paraId="2B44114C" w14:textId="77777777" w:rsidTr="0013454D">
              <w:tc>
                <w:tcPr>
                  <w:tcW w:w="1617" w:type="dxa"/>
                  <w:vAlign w:val="center"/>
                </w:tcPr>
                <w:p w14:paraId="42950B9E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</w:p>
                <w:p w14:paraId="6AEB754D" w14:textId="35AC8C4B" w:rsidR="007760A0" w:rsidRPr="00D526F0" w:rsidRDefault="00E25F0F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Nb_SL</w:t>
                  </w:r>
                  <w:proofErr w:type="spellEnd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  <w:p w14:paraId="6600010F" w14:textId="77777777" w:rsidR="007760A0" w:rsidRPr="00D526F0" w:rsidRDefault="007760A0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</w:p>
              </w:tc>
              <w:tc>
                <w:tcPr>
                  <w:tcW w:w="1566" w:type="dxa"/>
                  <w:vAlign w:val="center"/>
                </w:tcPr>
                <w:p w14:paraId="2935807B" w14:textId="76636498" w:rsidR="007760A0" w:rsidRPr="00D526F0" w:rsidRDefault="00E25F0F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Nb_Malaise</w:t>
                  </w:r>
                  <w:proofErr w:type="spellEnd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</w:tc>
              <w:tc>
                <w:tcPr>
                  <w:tcW w:w="1712" w:type="dxa"/>
                  <w:vAlign w:val="center"/>
                </w:tcPr>
                <w:p w14:paraId="048EB4F8" w14:textId="0320DA9D" w:rsidR="007760A0" w:rsidRPr="00D526F0" w:rsidRDefault="00E25F0F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Nb_Trauma</w:t>
                  </w:r>
                  <w:proofErr w:type="spellEnd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</w:tc>
              <w:tc>
                <w:tcPr>
                  <w:tcW w:w="1609" w:type="dxa"/>
                  <w:vAlign w:val="center"/>
                </w:tcPr>
                <w:p w14:paraId="71C1501A" w14:textId="7F6210DA" w:rsidR="007760A0" w:rsidRPr="00D526F0" w:rsidRDefault="00E25F0F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Nb_inc</w:t>
                  </w:r>
                  <w:proofErr w:type="spellEnd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</w:tc>
              <w:tc>
                <w:tcPr>
                  <w:tcW w:w="739" w:type="dxa"/>
                  <w:vAlign w:val="center"/>
                </w:tcPr>
                <w:p w14:paraId="202AF6A0" w14:textId="433C3DE7" w:rsidR="007760A0" w:rsidRPr="00D526F0" w:rsidRDefault="00E25F0F" w:rsidP="00D526F0">
                  <w:pPr>
                    <w:framePr w:hSpace="141" w:wrap="around" w:vAnchor="text" w:hAnchor="margin" w:xAlign="center" w:y="300"/>
                    <w:rPr>
                      <w:rFonts w:ascii="Aptos Display" w:hAnsi="Aptos Display" w:cs="Arial"/>
                      <w:color w:val="002060"/>
                      <w:sz w:val="22"/>
                    </w:rPr>
                  </w:pPr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${</w:t>
                  </w:r>
                  <w:proofErr w:type="spellStart"/>
                  <w:r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Nb_ACR</w:t>
                  </w:r>
                  <w:proofErr w:type="spellEnd"/>
                  <w:r w:rsidR="001802F2" w:rsidRPr="00D526F0">
                    <w:rPr>
                      <w:rFonts w:ascii="Aptos Display" w:hAnsi="Aptos Display" w:cs="Arial"/>
                      <w:color w:val="002060"/>
                      <w:sz w:val="22"/>
                    </w:rPr>
                    <w:t>}</w:t>
                  </w:r>
                </w:p>
              </w:tc>
            </w:tr>
          </w:tbl>
          <w:p w14:paraId="6D585AC9" w14:textId="77777777" w:rsidR="007760A0" w:rsidRPr="00D526F0" w:rsidRDefault="007760A0" w:rsidP="0013454D">
            <w:pPr>
              <w:rPr>
                <w:rFonts w:ascii="Aptos Display" w:hAnsi="Aptos Display" w:cstheme="minorHAnsi"/>
                <w:bCs/>
                <w:color w:val="002060"/>
                <w:sz w:val="16"/>
                <w:szCs w:val="16"/>
              </w:rPr>
            </w:pPr>
          </w:p>
        </w:tc>
      </w:tr>
      <w:tr w:rsidR="007760A0" w:rsidRPr="00D526F0" w14:paraId="1B152611" w14:textId="77777777" w:rsidTr="0013454D">
        <w:trPr>
          <w:trHeight w:val="286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1A279519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 xml:space="preserve">COMPTE-RENDU </w:t>
            </w:r>
          </w:p>
          <w:p w14:paraId="7B8F8D69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CHEF DE DISPOSITIF</w:t>
            </w:r>
          </w:p>
        </w:tc>
        <w:tc>
          <w:tcPr>
            <w:tcW w:w="7469" w:type="dxa"/>
            <w:gridSpan w:val="2"/>
            <w:vAlign w:val="center"/>
          </w:tcPr>
          <w:p w14:paraId="2FAE24C5" w14:textId="564AC9F8" w:rsidR="007760A0" w:rsidRPr="00D526F0" w:rsidRDefault="00E25F0F" w:rsidP="0013454D">
            <w:pPr>
              <w:jc w:val="center"/>
              <w:rPr>
                <w:rFonts w:ascii="Aptos Display" w:hAnsi="Aptos Display" w:cs="Arial"/>
                <w:b/>
                <w:color w:val="002060"/>
                <w:sz w:val="18"/>
                <w:szCs w:val="18"/>
              </w:rPr>
            </w:pPr>
            <w:r w:rsidRPr="00D526F0">
              <w:rPr>
                <w:rFonts w:ascii="Aptos Display" w:hAnsi="Aptos Display" w:cs="Arial"/>
                <w:b/>
                <w:color w:val="002060"/>
                <w:sz w:val="18"/>
                <w:szCs w:val="18"/>
              </w:rPr>
              <w:t>${</w:t>
            </w:r>
            <w:proofErr w:type="spellStart"/>
            <w:r w:rsidRPr="00D526F0">
              <w:rPr>
                <w:rFonts w:ascii="Aptos Display" w:hAnsi="Aptos Display" w:cs="Arial"/>
                <w:b/>
                <w:color w:val="002060"/>
                <w:sz w:val="18"/>
                <w:szCs w:val="18"/>
              </w:rPr>
              <w:t>cr_ce</w:t>
            </w:r>
            <w:proofErr w:type="spellEnd"/>
            <w:r w:rsidRPr="00D526F0">
              <w:rPr>
                <w:rFonts w:ascii="Aptos Display" w:hAnsi="Aptos Display" w:cs="Arial"/>
                <w:b/>
                <w:color w:val="002060"/>
                <w:sz w:val="18"/>
                <w:szCs w:val="18"/>
              </w:rPr>
              <w:t>}</w:t>
            </w:r>
          </w:p>
          <w:p w14:paraId="46C55330" w14:textId="77777777" w:rsidR="007760A0" w:rsidRPr="00D526F0" w:rsidRDefault="007760A0" w:rsidP="0013454D">
            <w:pPr>
              <w:rPr>
                <w:rFonts w:ascii="Aptos Display" w:hAnsi="Aptos Display" w:cs="Arial"/>
                <w:b/>
                <w:color w:val="002060"/>
                <w:sz w:val="18"/>
                <w:szCs w:val="18"/>
              </w:rPr>
            </w:pPr>
          </w:p>
        </w:tc>
      </w:tr>
      <w:tr w:rsidR="007760A0" w:rsidRPr="00D526F0" w14:paraId="1B0FEADC" w14:textId="77777777" w:rsidTr="0013454D">
        <w:trPr>
          <w:trHeight w:val="286"/>
        </w:trPr>
        <w:tc>
          <w:tcPr>
            <w:tcW w:w="3393" w:type="dxa"/>
            <w:vMerge w:val="restart"/>
            <w:shd w:val="clear" w:color="auto" w:fill="F2F2F2" w:themeFill="background1" w:themeFillShade="F2"/>
            <w:vAlign w:val="center"/>
          </w:tcPr>
          <w:p w14:paraId="1562148C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/>
                <w:color w:val="002060"/>
                <w:szCs w:val="48"/>
              </w:rPr>
              <w:t>RESEAU</w:t>
            </w:r>
          </w:p>
          <w:p w14:paraId="6EBB0570" w14:textId="77777777" w:rsidR="007760A0" w:rsidRPr="00D526F0" w:rsidRDefault="007760A0" w:rsidP="0013454D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SAMU : 15</w:t>
            </w:r>
          </w:p>
          <w:p w14:paraId="17CC9DF0" w14:textId="59A655C7" w:rsidR="007760A0" w:rsidRPr="00D526F0" w:rsidRDefault="007760A0" w:rsidP="0013454D">
            <w:pPr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POMPIERS : </w:t>
            </w:r>
            <w:r w:rsidR="00D526F0">
              <w:rPr>
                <w:rFonts w:ascii="Aptos Display" w:hAnsi="Aptos Display" w:cstheme="minorHAnsi"/>
                <w:bCs/>
                <w:color w:val="002060"/>
                <w:szCs w:val="48"/>
              </w:rPr>
              <w:t>18</w:t>
            </w:r>
          </w:p>
        </w:tc>
        <w:tc>
          <w:tcPr>
            <w:tcW w:w="7469" w:type="dxa"/>
            <w:gridSpan w:val="2"/>
            <w:vAlign w:val="center"/>
          </w:tcPr>
          <w:p w14:paraId="1FD3CA98" w14:textId="57BDAB74" w:rsidR="007760A0" w:rsidRPr="00D526F0" w:rsidRDefault="007760A0" w:rsidP="0013454D">
            <w:pPr>
              <w:rPr>
                <w:rFonts w:ascii="Aptos Display" w:hAnsi="Aptos Display" w:cs="Arial"/>
                <w:b/>
                <w:color w:val="002060"/>
              </w:rPr>
            </w:pPr>
            <w:r w:rsidRPr="00D526F0">
              <w:rPr>
                <w:rFonts w:ascii="Aptos Display" w:hAnsi="Aptos Display" w:cs="Arial"/>
                <w:b/>
                <w:color w:val="002060"/>
              </w:rPr>
              <w:t xml:space="preserve">OUVERTURE :      </w:t>
            </w:r>
            <w:r w:rsidR="00E25F0F" w:rsidRPr="00D526F0">
              <w:rPr>
                <w:rFonts w:ascii="Aptos Display" w:hAnsi="Aptos Display" w:cs="Arial"/>
                <w:b/>
                <w:color w:val="002060"/>
              </w:rPr>
              <w:t>${</w:t>
            </w:r>
            <w:proofErr w:type="spellStart"/>
            <w:r w:rsidR="00E25F0F" w:rsidRPr="00D526F0">
              <w:rPr>
                <w:rFonts w:ascii="Aptos Display" w:hAnsi="Aptos Display" w:cs="Arial"/>
                <w:b/>
                <w:color w:val="002060"/>
              </w:rPr>
              <w:t>h_ouverture</w:t>
            </w:r>
            <w:proofErr w:type="spellEnd"/>
            <w:r w:rsidR="00E25F0F" w:rsidRPr="00D526F0">
              <w:rPr>
                <w:rFonts w:ascii="Aptos Display" w:hAnsi="Aptos Display" w:cs="Arial"/>
                <w:b/>
                <w:color w:val="002060"/>
              </w:rPr>
              <w:t>}</w:t>
            </w:r>
          </w:p>
        </w:tc>
      </w:tr>
      <w:tr w:rsidR="007760A0" w:rsidRPr="00D526F0" w14:paraId="6FF4D166" w14:textId="77777777" w:rsidTr="0013454D">
        <w:trPr>
          <w:trHeight w:val="286"/>
        </w:trPr>
        <w:tc>
          <w:tcPr>
            <w:tcW w:w="3393" w:type="dxa"/>
            <w:vMerge/>
            <w:shd w:val="clear" w:color="auto" w:fill="F2F2F2" w:themeFill="background1" w:themeFillShade="F2"/>
            <w:vAlign w:val="center"/>
          </w:tcPr>
          <w:p w14:paraId="4CB1B1E5" w14:textId="77777777" w:rsidR="007760A0" w:rsidRPr="00D526F0" w:rsidRDefault="007760A0" w:rsidP="0013454D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</w:p>
        </w:tc>
        <w:tc>
          <w:tcPr>
            <w:tcW w:w="7469" w:type="dxa"/>
            <w:gridSpan w:val="2"/>
            <w:vAlign w:val="center"/>
          </w:tcPr>
          <w:p w14:paraId="58026BF7" w14:textId="78634730" w:rsidR="007760A0" w:rsidRPr="00D526F0" w:rsidRDefault="007760A0" w:rsidP="0013454D">
            <w:pPr>
              <w:rPr>
                <w:rFonts w:ascii="Aptos Display" w:hAnsi="Aptos Display" w:cs="Arial"/>
                <w:b/>
                <w:color w:val="002060"/>
              </w:rPr>
            </w:pPr>
            <w:r w:rsidRPr="00D526F0">
              <w:rPr>
                <w:rFonts w:ascii="Aptos Display" w:hAnsi="Aptos Display" w:cs="Arial"/>
                <w:b/>
                <w:color w:val="002060"/>
              </w:rPr>
              <w:t xml:space="preserve">FERMETURE :      </w:t>
            </w:r>
            <w:r w:rsidR="00E25F0F" w:rsidRPr="00D526F0">
              <w:rPr>
                <w:rFonts w:ascii="Aptos Display" w:hAnsi="Aptos Display" w:cs="Arial"/>
                <w:b/>
                <w:color w:val="002060"/>
              </w:rPr>
              <w:t>${</w:t>
            </w:r>
            <w:proofErr w:type="spellStart"/>
            <w:r w:rsidR="00E25F0F" w:rsidRPr="00D526F0">
              <w:rPr>
                <w:rFonts w:ascii="Aptos Display" w:hAnsi="Aptos Display" w:cs="Arial"/>
                <w:b/>
                <w:color w:val="002060"/>
              </w:rPr>
              <w:t>h_fermeture</w:t>
            </w:r>
            <w:proofErr w:type="spellEnd"/>
            <w:r w:rsidR="00E25F0F" w:rsidRPr="00D526F0">
              <w:rPr>
                <w:rFonts w:ascii="Aptos Display" w:hAnsi="Aptos Display" w:cs="Arial"/>
                <w:b/>
                <w:color w:val="002060"/>
              </w:rPr>
              <w:t>}</w:t>
            </w:r>
          </w:p>
        </w:tc>
      </w:tr>
    </w:tbl>
    <w:p w14:paraId="68D9545E" w14:textId="77777777" w:rsidR="002027E5" w:rsidRPr="00D526F0" w:rsidRDefault="002027E5" w:rsidP="002027E5">
      <w:pPr>
        <w:rPr>
          <w:rFonts w:ascii="Aptos Display" w:hAnsi="Aptos Display"/>
        </w:rPr>
      </w:pPr>
    </w:p>
    <w:p w14:paraId="74869ADF" w14:textId="77777777" w:rsidR="00083AC5" w:rsidRPr="00D526F0" w:rsidRDefault="00083AC5" w:rsidP="00083AC5">
      <w:pPr>
        <w:rPr>
          <w:rFonts w:ascii="Aptos Display" w:hAnsi="Aptos Display"/>
        </w:rPr>
      </w:pPr>
    </w:p>
    <w:sectPr w:rsidR="00083AC5" w:rsidRPr="00D526F0" w:rsidSect="007E7E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A0FBD" w14:textId="77777777" w:rsidR="004A51C2" w:rsidRDefault="004A51C2" w:rsidP="009036A9">
      <w:pPr>
        <w:spacing w:after="0" w:line="240" w:lineRule="auto"/>
      </w:pPr>
      <w:r>
        <w:separator/>
      </w:r>
    </w:p>
  </w:endnote>
  <w:endnote w:type="continuationSeparator" w:id="0">
    <w:p w14:paraId="3567F0C1" w14:textId="77777777" w:rsidR="004A51C2" w:rsidRDefault="004A51C2" w:rsidP="0090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00503000000000000"/>
    <w:charset w:val="00"/>
    <w:family w:val="auto"/>
    <w:pitch w:val="variable"/>
    <w:sig w:usb0="8000002F" w:usb1="00000008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EC62A" w14:textId="77777777" w:rsidR="007E7E8D" w:rsidRDefault="007E7E8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E209F" w14:textId="4EDE26A8" w:rsidR="007E7E8D" w:rsidRPr="007E7E8D" w:rsidRDefault="007E7E8D" w:rsidP="007E7E8D">
    <w:pPr>
      <w:pStyle w:val="Pieddepage"/>
      <w:jc w:val="center"/>
      <w:rPr>
        <w:rFonts w:ascii="Aptos Display" w:hAnsi="Aptos Display"/>
      </w:rPr>
    </w:pPr>
    <w:r w:rsidRPr="007E7E8D">
      <w:rPr>
        <w:rFonts w:ascii="Aptos Display" w:hAnsi="Aptos Display"/>
      </w:rPr>
      <w:t xml:space="preserve">Généré par Phoenix, une solution </w:t>
    </w:r>
    <w:proofErr w:type="spellStart"/>
    <w:r w:rsidRPr="007E7E8D">
      <w:rPr>
        <w:rFonts w:ascii="Aptos Display" w:hAnsi="Aptos Display"/>
      </w:rPr>
      <w:t>Clicsanté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868B6" w14:textId="77777777" w:rsidR="007E7E8D" w:rsidRDefault="007E7E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4A19A" w14:textId="77777777" w:rsidR="004A51C2" w:rsidRDefault="004A51C2" w:rsidP="009036A9">
      <w:pPr>
        <w:spacing w:after="0" w:line="240" w:lineRule="auto"/>
      </w:pPr>
      <w:r>
        <w:separator/>
      </w:r>
    </w:p>
  </w:footnote>
  <w:footnote w:type="continuationSeparator" w:id="0">
    <w:p w14:paraId="2BD2378D" w14:textId="77777777" w:rsidR="004A51C2" w:rsidRDefault="004A51C2" w:rsidP="0090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D549E" w14:textId="77777777" w:rsidR="007E7E8D" w:rsidRDefault="007E7E8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5B7EF" w14:textId="77777777" w:rsidR="007E7E8D" w:rsidRPr="00DC7ABD" w:rsidRDefault="007E7E8D" w:rsidP="007E7E8D">
    <w:pPr>
      <w:tabs>
        <w:tab w:val="left" w:pos="2250"/>
        <w:tab w:val="left" w:pos="6013"/>
      </w:tabs>
      <w:rPr>
        <w:rFonts w:ascii="Aptos Display" w:hAnsi="Aptos Display"/>
        <w:sz w:val="24"/>
        <w:szCs w:val="24"/>
      </w:rPr>
    </w:pPr>
    <w:r w:rsidRPr="00DC7ABD">
      <w:rPr>
        <w:rFonts w:ascii="Aptos Display" w:hAnsi="Aptos Display"/>
        <w:sz w:val="24"/>
        <w:szCs w:val="24"/>
      </w:rPr>
      <w:t>${logo}</w:t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 w:rsidRPr="00A16133">
      <w:rPr>
        <w:b/>
        <w:noProof/>
        <w:szCs w:val="18"/>
      </w:rPr>
      <w:drawing>
        <wp:inline distT="0" distB="0" distL="0" distR="0" wp14:anchorId="631E394B" wp14:editId="1988DAA0">
          <wp:extent cx="447675" cy="447675"/>
          <wp:effectExtent l="0" t="0" r="9525" b="9525"/>
          <wp:docPr id="735662779" name="Image 3" descr="Une image contenant Graphique, clipart, conception, créativ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662779" name="Image 3" descr="Une image contenant Graphique, clipart, conception, créativité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lumMod val="95000"/>
                        <a:lumOff val="5000"/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D66008" w14:textId="77777777" w:rsidR="000E2B5E" w:rsidRPr="00AE079A" w:rsidRDefault="000E2B5E" w:rsidP="006E6684">
    <w:pPr>
      <w:tabs>
        <w:tab w:val="left" w:pos="6013"/>
      </w:tabs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A2303" w14:textId="77777777" w:rsidR="007E7E8D" w:rsidRDefault="007E7E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9D4F56"/>
    <w:multiLevelType w:val="hybridMultilevel"/>
    <w:tmpl w:val="97D06B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F013E"/>
    <w:multiLevelType w:val="hybridMultilevel"/>
    <w:tmpl w:val="BCE632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D149E"/>
    <w:multiLevelType w:val="hybridMultilevel"/>
    <w:tmpl w:val="677EEB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53C19"/>
    <w:multiLevelType w:val="hybridMultilevel"/>
    <w:tmpl w:val="1700D3C8"/>
    <w:lvl w:ilvl="0" w:tplc="81A03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22469"/>
    <w:multiLevelType w:val="hybridMultilevel"/>
    <w:tmpl w:val="1700D3C8"/>
    <w:lvl w:ilvl="0" w:tplc="81A03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34C58"/>
    <w:multiLevelType w:val="hybridMultilevel"/>
    <w:tmpl w:val="7FA2CE0C"/>
    <w:lvl w:ilvl="0" w:tplc="D0F280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E27014"/>
    <w:multiLevelType w:val="hybridMultilevel"/>
    <w:tmpl w:val="0B668B56"/>
    <w:lvl w:ilvl="0" w:tplc="040C000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687" w:hanging="360"/>
      </w:pPr>
      <w:rPr>
        <w:rFonts w:ascii="Wingdings" w:hAnsi="Wingdings" w:hint="default"/>
      </w:rPr>
    </w:lvl>
  </w:abstractNum>
  <w:abstractNum w:abstractNumId="7" w15:restartNumberingAfterBreak="0">
    <w:nsid w:val="742051EE"/>
    <w:multiLevelType w:val="hybridMultilevel"/>
    <w:tmpl w:val="D476509C"/>
    <w:lvl w:ilvl="0" w:tplc="E9B0B8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B24DF"/>
    <w:multiLevelType w:val="hybridMultilevel"/>
    <w:tmpl w:val="1700D3C8"/>
    <w:lvl w:ilvl="0" w:tplc="81A03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624007">
    <w:abstractNumId w:val="6"/>
  </w:num>
  <w:num w:numId="2" w16cid:durableId="873611659">
    <w:abstractNumId w:val="3"/>
  </w:num>
  <w:num w:numId="3" w16cid:durableId="88819540">
    <w:abstractNumId w:val="8"/>
  </w:num>
  <w:num w:numId="4" w16cid:durableId="1430546984">
    <w:abstractNumId w:val="4"/>
  </w:num>
  <w:num w:numId="5" w16cid:durableId="448351925">
    <w:abstractNumId w:val="2"/>
  </w:num>
  <w:num w:numId="6" w16cid:durableId="255410546">
    <w:abstractNumId w:val="1"/>
  </w:num>
  <w:num w:numId="7" w16cid:durableId="864247949">
    <w:abstractNumId w:val="0"/>
  </w:num>
  <w:num w:numId="8" w16cid:durableId="1914729294">
    <w:abstractNumId w:val="7"/>
  </w:num>
  <w:num w:numId="9" w16cid:durableId="803619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A0"/>
    <w:rsid w:val="0001320F"/>
    <w:rsid w:val="000414A5"/>
    <w:rsid w:val="000743D9"/>
    <w:rsid w:val="00083AC5"/>
    <w:rsid w:val="00084FF7"/>
    <w:rsid w:val="0008547F"/>
    <w:rsid w:val="000865D2"/>
    <w:rsid w:val="000D13C5"/>
    <w:rsid w:val="000E2B5E"/>
    <w:rsid w:val="0011447D"/>
    <w:rsid w:val="00131B59"/>
    <w:rsid w:val="001669C0"/>
    <w:rsid w:val="001802F2"/>
    <w:rsid w:val="001840DF"/>
    <w:rsid w:val="001C7976"/>
    <w:rsid w:val="002027E5"/>
    <w:rsid w:val="0022539F"/>
    <w:rsid w:val="0023406F"/>
    <w:rsid w:val="002F34D3"/>
    <w:rsid w:val="002F402B"/>
    <w:rsid w:val="0032193B"/>
    <w:rsid w:val="00340178"/>
    <w:rsid w:val="00340803"/>
    <w:rsid w:val="003472D7"/>
    <w:rsid w:val="0036539C"/>
    <w:rsid w:val="00393915"/>
    <w:rsid w:val="00394778"/>
    <w:rsid w:val="003957E5"/>
    <w:rsid w:val="003A58AA"/>
    <w:rsid w:val="003C307A"/>
    <w:rsid w:val="003C5134"/>
    <w:rsid w:val="00424B0B"/>
    <w:rsid w:val="004351C4"/>
    <w:rsid w:val="004464DE"/>
    <w:rsid w:val="00453CF6"/>
    <w:rsid w:val="00485CCE"/>
    <w:rsid w:val="00487186"/>
    <w:rsid w:val="0049443A"/>
    <w:rsid w:val="004A2738"/>
    <w:rsid w:val="004A43C3"/>
    <w:rsid w:val="004A51C2"/>
    <w:rsid w:val="004A7284"/>
    <w:rsid w:val="004E190F"/>
    <w:rsid w:val="00500904"/>
    <w:rsid w:val="00504DAE"/>
    <w:rsid w:val="005D2D7E"/>
    <w:rsid w:val="005E44F3"/>
    <w:rsid w:val="005F485D"/>
    <w:rsid w:val="00643A8A"/>
    <w:rsid w:val="00660409"/>
    <w:rsid w:val="0066140A"/>
    <w:rsid w:val="00697D07"/>
    <w:rsid w:val="006A6024"/>
    <w:rsid w:val="006C1BD9"/>
    <w:rsid w:val="006E6684"/>
    <w:rsid w:val="00701B7A"/>
    <w:rsid w:val="007129B3"/>
    <w:rsid w:val="00734526"/>
    <w:rsid w:val="00761AE0"/>
    <w:rsid w:val="007760A0"/>
    <w:rsid w:val="007C3230"/>
    <w:rsid w:val="007E7E8D"/>
    <w:rsid w:val="007F1469"/>
    <w:rsid w:val="00807A91"/>
    <w:rsid w:val="00827F9C"/>
    <w:rsid w:val="00863402"/>
    <w:rsid w:val="008666A1"/>
    <w:rsid w:val="008A0D65"/>
    <w:rsid w:val="008A6ECB"/>
    <w:rsid w:val="008B3B10"/>
    <w:rsid w:val="008B3B53"/>
    <w:rsid w:val="008B4478"/>
    <w:rsid w:val="008D4EBE"/>
    <w:rsid w:val="008F71E9"/>
    <w:rsid w:val="009036A9"/>
    <w:rsid w:val="00975D32"/>
    <w:rsid w:val="00983640"/>
    <w:rsid w:val="009A6721"/>
    <w:rsid w:val="009E16B6"/>
    <w:rsid w:val="009E42DF"/>
    <w:rsid w:val="00A019FA"/>
    <w:rsid w:val="00A24AD3"/>
    <w:rsid w:val="00A61F52"/>
    <w:rsid w:val="00A62DB8"/>
    <w:rsid w:val="00AC2DAA"/>
    <w:rsid w:val="00AE079A"/>
    <w:rsid w:val="00AF3E15"/>
    <w:rsid w:val="00B21E4A"/>
    <w:rsid w:val="00B3219D"/>
    <w:rsid w:val="00B54CE3"/>
    <w:rsid w:val="00B914B4"/>
    <w:rsid w:val="00B935F7"/>
    <w:rsid w:val="00B96993"/>
    <w:rsid w:val="00BC304F"/>
    <w:rsid w:val="00BF28DC"/>
    <w:rsid w:val="00C036D1"/>
    <w:rsid w:val="00C05C4D"/>
    <w:rsid w:val="00C45CA9"/>
    <w:rsid w:val="00C55803"/>
    <w:rsid w:val="00D526F0"/>
    <w:rsid w:val="00D57BAE"/>
    <w:rsid w:val="00D6117B"/>
    <w:rsid w:val="00DB0C20"/>
    <w:rsid w:val="00DC02F0"/>
    <w:rsid w:val="00DE5030"/>
    <w:rsid w:val="00E25F0F"/>
    <w:rsid w:val="00E51CF7"/>
    <w:rsid w:val="00E7730D"/>
    <w:rsid w:val="00E94AE5"/>
    <w:rsid w:val="00EA51DA"/>
    <w:rsid w:val="00EC156C"/>
    <w:rsid w:val="00EE58C8"/>
    <w:rsid w:val="00F36E72"/>
    <w:rsid w:val="00FD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C4634"/>
  <w15:docId w15:val="{4D4FD13C-C463-4BF4-88EE-4790E91D1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AC5"/>
    <w:rPr>
      <w:rFonts w:ascii="Quicksand" w:hAnsi="Quicksand"/>
      <w:color w:val="1F2442"/>
      <w:sz w:val="20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F1469"/>
    <w:pPr>
      <w:keepNext/>
      <w:keepLines/>
      <w:spacing w:before="240" w:after="0"/>
      <w:outlineLvl w:val="0"/>
    </w:pPr>
    <w:rPr>
      <w:rFonts w:eastAsiaTheme="majorEastAsia" w:cstheme="majorBidi"/>
      <w:b/>
      <w:caps/>
      <w:color w:val="D13B31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B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0C2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03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36A9"/>
  </w:style>
  <w:style w:type="paragraph" w:styleId="Pieddepage">
    <w:name w:val="footer"/>
    <w:basedOn w:val="Normal"/>
    <w:link w:val="PieddepageCar"/>
    <w:uiPriority w:val="99"/>
    <w:unhideWhenUsed/>
    <w:rsid w:val="00903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36A9"/>
  </w:style>
  <w:style w:type="paragraph" w:styleId="Paragraphedeliste">
    <w:name w:val="List Paragraph"/>
    <w:basedOn w:val="Normal"/>
    <w:uiPriority w:val="34"/>
    <w:qFormat/>
    <w:rsid w:val="008F71E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19FA"/>
    <w:rPr>
      <w:color w:val="0000FF" w:themeColor="hyperlink"/>
      <w:u w:val="single"/>
    </w:rPr>
  </w:style>
  <w:style w:type="character" w:customStyle="1" w:styleId="st">
    <w:name w:val="st"/>
    <w:basedOn w:val="Policepardfaut"/>
    <w:rsid w:val="0032193B"/>
  </w:style>
  <w:style w:type="table" w:styleId="Grilledutableau">
    <w:name w:val="Table Grid"/>
    <w:basedOn w:val="TableauNormal"/>
    <w:uiPriority w:val="59"/>
    <w:rsid w:val="00F3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autoRedefine/>
    <w:uiPriority w:val="10"/>
    <w:qFormat/>
    <w:rsid w:val="00083AC5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3AC5"/>
    <w:rPr>
      <w:rFonts w:ascii="Quicksand" w:eastAsiaTheme="majorEastAsia" w:hAnsi="Quicksand" w:cstheme="majorBidi"/>
      <w:b/>
      <w:spacing w:val="-10"/>
      <w:kern w:val="28"/>
      <w:sz w:val="28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7F1469"/>
    <w:rPr>
      <w:rFonts w:ascii="Quicksand" w:eastAsiaTheme="majorEastAsia" w:hAnsi="Quicksand" w:cstheme="majorBidi"/>
      <w:b/>
      <w:caps/>
      <w:color w:val="D13B31"/>
      <w:sz w:val="32"/>
      <w:szCs w:val="32"/>
    </w:rPr>
  </w:style>
  <w:style w:type="table" w:customStyle="1" w:styleId="UDPS">
    <w:name w:val="UDPS"/>
    <w:basedOn w:val="TableauNormal"/>
    <w:uiPriority w:val="99"/>
    <w:rsid w:val="002027E5"/>
    <w:pPr>
      <w:spacing w:after="0" w:line="240" w:lineRule="auto"/>
    </w:pPr>
    <w:tblPr>
      <w:tblBorders>
        <w:bottom w:val="single" w:sz="4" w:space="0" w:color="D13B31"/>
        <w:insideH w:val="single" w:sz="4" w:space="0" w:color="D13B31"/>
        <w:insideV w:val="single" w:sz="4" w:space="0" w:color="D13B31"/>
      </w:tblBorders>
    </w:tblPr>
    <w:tcPr>
      <w:shd w:val="clear" w:color="auto" w:fill="F2F2F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ap\Documents\Projet%20entreprise\Logiciels\PhoenixUpload\A%20upload\template\entete%20UDPS%2054%20avec%20logo%20ANP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entete UDPS 54 avec logo ANPS</Template>
  <TotalTime>0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Nicolas Watrin</dc:creator>
  <cp:lastModifiedBy>Nicolas Watrin</cp:lastModifiedBy>
  <cp:revision>5</cp:revision>
  <cp:lastPrinted>2022-07-14T13:49:00Z</cp:lastPrinted>
  <dcterms:created xsi:type="dcterms:W3CDTF">2024-05-21T16:58:00Z</dcterms:created>
  <dcterms:modified xsi:type="dcterms:W3CDTF">2024-05-24T11:05:00Z</dcterms:modified>
</cp:coreProperties>
</file>